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7D16" w:rsidRDefault="00807D16" w:rsidP="00807D16">
      <w:pPr>
        <w:rPr>
          <w:sz w:val="28"/>
        </w:rPr>
      </w:pPr>
      <w:r w:rsidRPr="007A6668">
        <w:rPr>
          <w:sz w:val="28"/>
        </w:rPr>
        <w:t>KGBSD Food Service Plan</w:t>
      </w:r>
      <w:r>
        <w:rPr>
          <w:sz w:val="28"/>
        </w:rPr>
        <w:t xml:space="preserve"> during School Closure</w:t>
      </w:r>
    </w:p>
    <w:p w:rsidR="00807D16" w:rsidRPr="007A6668" w:rsidRDefault="00807D16" w:rsidP="00807D16">
      <w:pPr>
        <w:rPr>
          <w:sz w:val="28"/>
        </w:rPr>
      </w:pPr>
    </w:p>
    <w:p w:rsidR="00807D16" w:rsidRDefault="00807D16" w:rsidP="00807D16">
      <w:r>
        <w:t>FOR IMMEDIATE RELEASE</w:t>
      </w:r>
    </w:p>
    <w:p w:rsidR="00807D16" w:rsidRDefault="00807D16" w:rsidP="00807D16"/>
    <w:p w:rsidR="00807D16" w:rsidRPr="003D7D97" w:rsidRDefault="00807D16" w:rsidP="00807D16">
      <w:r w:rsidRPr="003D7D97">
        <w:t>Beginning March 23</w:t>
      </w:r>
      <w:r w:rsidRPr="003D7D97">
        <w:rPr>
          <w:vertAlign w:val="superscript"/>
        </w:rPr>
        <w:t>rd</w:t>
      </w:r>
      <w:r w:rsidRPr="003D7D97">
        <w:t xml:space="preserve"> and lasting </w:t>
      </w:r>
      <w:r>
        <w:t>for the extent of</w:t>
      </w:r>
      <w:r w:rsidRPr="003D7D97">
        <w:t xml:space="preserve"> the school closure, KGBSD will be offering food service for children 18 years of age or younger at the following locations:</w:t>
      </w:r>
    </w:p>
    <w:p w:rsidR="00807D16" w:rsidRDefault="00807D16" w:rsidP="00807D16">
      <w:pPr>
        <w:pStyle w:val="ListParagraph"/>
        <w:numPr>
          <w:ilvl w:val="0"/>
          <w:numId w:val="34"/>
        </w:numPr>
        <w:spacing w:after="160" w:line="259" w:lineRule="auto"/>
        <w:rPr>
          <w:b/>
        </w:rPr>
      </w:pPr>
      <w:proofErr w:type="spellStart"/>
      <w:r>
        <w:rPr>
          <w:b/>
        </w:rPr>
        <w:t>Schoenbar</w:t>
      </w:r>
      <w:proofErr w:type="spellEnd"/>
      <w:r>
        <w:rPr>
          <w:b/>
        </w:rPr>
        <w:t xml:space="preserve"> Middle School</w:t>
      </w:r>
    </w:p>
    <w:p w:rsidR="00807D16" w:rsidRDefault="00807D16" w:rsidP="00807D16">
      <w:pPr>
        <w:pStyle w:val="ListParagraph"/>
        <w:numPr>
          <w:ilvl w:val="0"/>
          <w:numId w:val="34"/>
        </w:numPr>
        <w:spacing w:after="160" w:line="259" w:lineRule="auto"/>
        <w:rPr>
          <w:b/>
        </w:rPr>
      </w:pPr>
      <w:r>
        <w:rPr>
          <w:b/>
        </w:rPr>
        <w:t>Fawn Mountain Elementary</w:t>
      </w:r>
    </w:p>
    <w:p w:rsidR="00807D16" w:rsidRDefault="00807D16" w:rsidP="00807D16">
      <w:pPr>
        <w:pStyle w:val="ListParagraph"/>
        <w:numPr>
          <w:ilvl w:val="0"/>
          <w:numId w:val="34"/>
        </w:numPr>
        <w:spacing w:after="160" w:line="259" w:lineRule="auto"/>
        <w:rPr>
          <w:b/>
        </w:rPr>
      </w:pPr>
      <w:proofErr w:type="spellStart"/>
      <w:r>
        <w:rPr>
          <w:b/>
        </w:rPr>
        <w:t>Houghtaling</w:t>
      </w:r>
      <w:proofErr w:type="spellEnd"/>
      <w:r>
        <w:rPr>
          <w:b/>
        </w:rPr>
        <w:t xml:space="preserve"> Elementary</w:t>
      </w:r>
    </w:p>
    <w:p w:rsidR="00807D16" w:rsidRDefault="00807D16" w:rsidP="00807D16">
      <w:pPr>
        <w:pStyle w:val="ListParagraph"/>
        <w:numPr>
          <w:ilvl w:val="0"/>
          <w:numId w:val="34"/>
        </w:numPr>
        <w:spacing w:after="160" w:line="259" w:lineRule="auto"/>
        <w:rPr>
          <w:b/>
        </w:rPr>
      </w:pPr>
      <w:r>
        <w:rPr>
          <w:b/>
        </w:rPr>
        <w:t>Point Higgins Elementary</w:t>
      </w:r>
    </w:p>
    <w:p w:rsidR="00807D16" w:rsidRDefault="00807D16" w:rsidP="00807D16">
      <w:r>
        <w:t xml:space="preserve">“Grab-n-go” meals </w:t>
      </w:r>
      <w:proofErr w:type="gramStart"/>
      <w:r>
        <w:t>will be provided</w:t>
      </w:r>
      <w:proofErr w:type="gramEnd"/>
      <w:r>
        <w:t xml:space="preserve"> at each facility Monday-Friday in drive-through style </w:t>
      </w:r>
      <w:r>
        <w:t xml:space="preserve">pick up </w:t>
      </w:r>
      <w:r>
        <w:t>at each location during the following times:</w:t>
      </w:r>
    </w:p>
    <w:p w:rsidR="00807D16" w:rsidRDefault="00807D16" w:rsidP="00807D1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359"/>
        <w:gridCol w:w="3150"/>
      </w:tblGrid>
      <w:tr w:rsidR="00807D16" w:rsidTr="00807D16">
        <w:tc>
          <w:tcPr>
            <w:tcW w:w="3116" w:type="dxa"/>
          </w:tcPr>
          <w:p w:rsidR="00807D16" w:rsidRDefault="00807D16" w:rsidP="002A26D9">
            <w:pPr>
              <w:rPr>
                <w:b/>
              </w:rPr>
            </w:pPr>
            <w:r>
              <w:rPr>
                <w:b/>
              </w:rPr>
              <w:t xml:space="preserve">FACILITY </w:t>
            </w:r>
          </w:p>
        </w:tc>
        <w:tc>
          <w:tcPr>
            <w:tcW w:w="3359" w:type="dxa"/>
          </w:tcPr>
          <w:p w:rsidR="00807D16" w:rsidRPr="00807D16" w:rsidRDefault="00807D16" w:rsidP="002A26D9">
            <w:pPr>
              <w:rPr>
                <w:b/>
                <w:sz w:val="20"/>
              </w:rPr>
            </w:pPr>
            <w:r w:rsidRPr="00807D16">
              <w:rPr>
                <w:b/>
                <w:sz w:val="20"/>
              </w:rPr>
              <w:t>BREAKFAST &amp; LUNCH PICK UP</w:t>
            </w:r>
          </w:p>
        </w:tc>
        <w:tc>
          <w:tcPr>
            <w:tcW w:w="3150" w:type="dxa"/>
          </w:tcPr>
          <w:p w:rsidR="00807D16" w:rsidRPr="00807D16" w:rsidRDefault="00807D16" w:rsidP="002A26D9">
            <w:pPr>
              <w:rPr>
                <w:b/>
                <w:sz w:val="20"/>
              </w:rPr>
            </w:pPr>
            <w:r w:rsidRPr="00807D16">
              <w:rPr>
                <w:b/>
                <w:sz w:val="20"/>
              </w:rPr>
              <w:t>LUNCH &amp; SNACK PICK UP</w:t>
            </w:r>
          </w:p>
        </w:tc>
      </w:tr>
      <w:tr w:rsidR="00807D16" w:rsidTr="00807D16">
        <w:tc>
          <w:tcPr>
            <w:tcW w:w="3116" w:type="dxa"/>
          </w:tcPr>
          <w:p w:rsidR="00807D16" w:rsidRPr="00807D16" w:rsidRDefault="00807D16" w:rsidP="002A26D9">
            <w:pPr>
              <w:jc w:val="center"/>
              <w:rPr>
                <w:b/>
                <w:sz w:val="22"/>
              </w:rPr>
            </w:pPr>
            <w:proofErr w:type="spellStart"/>
            <w:r w:rsidRPr="00807D16">
              <w:rPr>
                <w:b/>
                <w:sz w:val="22"/>
              </w:rPr>
              <w:t>Schoenbar</w:t>
            </w:r>
            <w:proofErr w:type="spellEnd"/>
            <w:r w:rsidRPr="00807D16">
              <w:rPr>
                <w:b/>
                <w:sz w:val="22"/>
              </w:rPr>
              <w:t xml:space="preserve"> Middle School</w:t>
            </w:r>
          </w:p>
        </w:tc>
        <w:tc>
          <w:tcPr>
            <w:tcW w:w="3359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7:30am-9:00am</w:t>
            </w:r>
          </w:p>
        </w:tc>
        <w:tc>
          <w:tcPr>
            <w:tcW w:w="3150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11:30am-1:00pm</w:t>
            </w:r>
          </w:p>
        </w:tc>
      </w:tr>
      <w:tr w:rsidR="00807D16" w:rsidTr="00807D16">
        <w:tc>
          <w:tcPr>
            <w:tcW w:w="3116" w:type="dxa"/>
          </w:tcPr>
          <w:p w:rsidR="00807D16" w:rsidRPr="00807D16" w:rsidRDefault="00807D16" w:rsidP="002A26D9">
            <w:pPr>
              <w:jc w:val="center"/>
              <w:rPr>
                <w:b/>
                <w:sz w:val="22"/>
              </w:rPr>
            </w:pPr>
            <w:proofErr w:type="spellStart"/>
            <w:r w:rsidRPr="00807D16">
              <w:rPr>
                <w:b/>
                <w:sz w:val="22"/>
              </w:rPr>
              <w:t>Houghtaling</w:t>
            </w:r>
            <w:proofErr w:type="spellEnd"/>
            <w:r w:rsidRPr="00807D16">
              <w:rPr>
                <w:b/>
                <w:sz w:val="22"/>
              </w:rPr>
              <w:t xml:space="preserve"> Elementary</w:t>
            </w:r>
          </w:p>
        </w:tc>
        <w:tc>
          <w:tcPr>
            <w:tcW w:w="3359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8:30-10:00am</w:t>
            </w:r>
          </w:p>
        </w:tc>
        <w:tc>
          <w:tcPr>
            <w:tcW w:w="3150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12pm-1:30pm</w:t>
            </w:r>
          </w:p>
        </w:tc>
      </w:tr>
      <w:tr w:rsidR="00807D16" w:rsidTr="00807D16">
        <w:tc>
          <w:tcPr>
            <w:tcW w:w="3116" w:type="dxa"/>
          </w:tcPr>
          <w:p w:rsidR="00807D16" w:rsidRPr="00807D16" w:rsidRDefault="00807D16" w:rsidP="002A26D9">
            <w:pPr>
              <w:jc w:val="center"/>
              <w:rPr>
                <w:b/>
                <w:sz w:val="22"/>
              </w:rPr>
            </w:pPr>
            <w:r w:rsidRPr="00807D16">
              <w:rPr>
                <w:b/>
                <w:sz w:val="22"/>
              </w:rPr>
              <w:t>Fawn Mountain Elementary</w:t>
            </w:r>
          </w:p>
        </w:tc>
        <w:tc>
          <w:tcPr>
            <w:tcW w:w="3359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8:30-10:00am</w:t>
            </w:r>
          </w:p>
        </w:tc>
        <w:tc>
          <w:tcPr>
            <w:tcW w:w="3150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12pm-1:30pm</w:t>
            </w:r>
          </w:p>
        </w:tc>
      </w:tr>
      <w:tr w:rsidR="00807D16" w:rsidTr="00807D16">
        <w:tc>
          <w:tcPr>
            <w:tcW w:w="3116" w:type="dxa"/>
          </w:tcPr>
          <w:p w:rsidR="00807D16" w:rsidRPr="00807D16" w:rsidRDefault="00807D16" w:rsidP="002A26D9">
            <w:pPr>
              <w:jc w:val="center"/>
              <w:rPr>
                <w:b/>
                <w:sz w:val="22"/>
              </w:rPr>
            </w:pPr>
            <w:r w:rsidRPr="00807D16">
              <w:rPr>
                <w:b/>
                <w:sz w:val="22"/>
              </w:rPr>
              <w:t>Point Higgins Elementary</w:t>
            </w:r>
          </w:p>
        </w:tc>
        <w:tc>
          <w:tcPr>
            <w:tcW w:w="3359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7:30am-9:00am</w:t>
            </w:r>
          </w:p>
        </w:tc>
        <w:tc>
          <w:tcPr>
            <w:tcW w:w="3150" w:type="dxa"/>
          </w:tcPr>
          <w:p w:rsidR="00807D16" w:rsidRDefault="00807D16" w:rsidP="002A26D9">
            <w:pPr>
              <w:jc w:val="center"/>
              <w:rPr>
                <w:b/>
              </w:rPr>
            </w:pPr>
            <w:r>
              <w:rPr>
                <w:b/>
              </w:rPr>
              <w:t>11:30am-1:00pm</w:t>
            </w:r>
          </w:p>
        </w:tc>
      </w:tr>
    </w:tbl>
    <w:p w:rsidR="00807D16" w:rsidRDefault="00807D16" w:rsidP="00807D16">
      <w:pPr>
        <w:pBdr>
          <w:bottom w:val="single" w:sz="12" w:space="1" w:color="auto"/>
        </w:pBdr>
      </w:pPr>
    </w:p>
    <w:p w:rsidR="00807D16" w:rsidRDefault="00807D16" w:rsidP="00807D16">
      <w:pPr>
        <w:pBdr>
          <w:bottom w:val="single" w:sz="12" w:space="1" w:color="auto"/>
        </w:pBdr>
      </w:pPr>
      <w:proofErr w:type="gramStart"/>
      <w:r>
        <w:t>Owing to the need to social distance and keep KGBSD facilities clean and secure, meals will be offered in a drive through fashion, meaning parents, guardians, or caregivers can pull up to the curb at a designated entrance at each of the locations, and staff will come out to greet you at your vehicle, take names and meal orders, and deliver meals directly to your vehicle.</w:t>
      </w:r>
      <w:proofErr w:type="gramEnd"/>
      <w:r>
        <w:t xml:space="preserve"> Look for signs or staff at each of the locations for pick up spots! </w:t>
      </w:r>
    </w:p>
    <w:p w:rsidR="00807D16" w:rsidRDefault="00807D16" w:rsidP="00807D16">
      <w:pPr>
        <w:pBdr>
          <w:bottom w:val="single" w:sz="12" w:space="1" w:color="auto"/>
        </w:pBdr>
      </w:pPr>
    </w:p>
    <w:p w:rsidR="00807D16" w:rsidRDefault="00807D16" w:rsidP="00807D16">
      <w:r>
        <w:t xml:space="preserve">These meals </w:t>
      </w:r>
      <w:proofErr w:type="gramStart"/>
      <w:r>
        <w:t>will be provided</w:t>
      </w:r>
      <w:proofErr w:type="gramEnd"/>
      <w:r>
        <w:t xml:space="preserve"> under the model of the Summer Food Service Program, with the following requirements:</w:t>
      </w:r>
    </w:p>
    <w:p w:rsidR="00807D16" w:rsidRDefault="00807D16" w:rsidP="00807D16">
      <w:pPr>
        <w:pStyle w:val="ListParagraph"/>
        <w:numPr>
          <w:ilvl w:val="0"/>
          <w:numId w:val="35"/>
        </w:numPr>
        <w:spacing w:after="160" w:line="259" w:lineRule="auto"/>
      </w:pPr>
      <w:r>
        <w:t xml:space="preserve">All children ages 0-18 </w:t>
      </w:r>
      <w:proofErr w:type="gramStart"/>
      <w:r>
        <w:t>will be served</w:t>
      </w:r>
      <w:proofErr w:type="gramEnd"/>
      <w:r>
        <w:t xml:space="preserve"> at any location listed above. (</w:t>
      </w:r>
      <w:proofErr w:type="spellStart"/>
      <w:r>
        <w:t>Schoenbar</w:t>
      </w:r>
      <w:proofErr w:type="spellEnd"/>
      <w:r>
        <w:t xml:space="preserve"> will be the main hub for food distribution.)</w:t>
      </w:r>
    </w:p>
    <w:p w:rsidR="00807D16" w:rsidRDefault="00807D16" w:rsidP="00807D16">
      <w:pPr>
        <w:pStyle w:val="ListParagraph"/>
        <w:numPr>
          <w:ilvl w:val="0"/>
          <w:numId w:val="35"/>
        </w:numPr>
        <w:spacing w:after="160" w:line="259" w:lineRule="auto"/>
      </w:pPr>
      <w:r>
        <w:t xml:space="preserve">Children must be present in order to pick up a meal, in accordance with federal requirements. </w:t>
      </w:r>
    </w:p>
    <w:p w:rsidR="00807D16" w:rsidRDefault="00807D16" w:rsidP="00807D16">
      <w:pPr>
        <w:pStyle w:val="ListParagraph"/>
        <w:numPr>
          <w:ilvl w:val="0"/>
          <w:numId w:val="35"/>
        </w:numPr>
        <w:spacing w:after="160" w:line="259" w:lineRule="auto"/>
      </w:pPr>
      <w:r>
        <w:t xml:space="preserve">Meals </w:t>
      </w:r>
      <w:proofErr w:type="gramStart"/>
      <w:r>
        <w:t>will be provided</w:t>
      </w:r>
      <w:proofErr w:type="gramEnd"/>
      <w:r>
        <w:t xml:space="preserve"> based on the current March Lunch Menu, posted on the district’s website.</w:t>
      </w:r>
    </w:p>
    <w:p w:rsidR="00807D16" w:rsidRDefault="00807D16" w:rsidP="00807D16">
      <w:pPr>
        <w:pStyle w:val="ListParagraph"/>
        <w:numPr>
          <w:ilvl w:val="0"/>
          <w:numId w:val="35"/>
        </w:numPr>
        <w:spacing w:after="160" w:line="259" w:lineRule="auto"/>
      </w:pPr>
      <w:r>
        <w:t xml:space="preserve">Children and their parents </w:t>
      </w:r>
      <w:proofErr w:type="gramStart"/>
      <w:r>
        <w:t>will be allowed</w:t>
      </w:r>
      <w:proofErr w:type="gramEnd"/>
      <w:r>
        <w:t xml:space="preserve"> to pick up both meals (breakfast &amp; lunch or lunch &amp; snack) at each of the open pick up times, 2 meals per student/child per day.</w:t>
      </w:r>
    </w:p>
    <w:p w:rsidR="00807D16" w:rsidRDefault="00807D16" w:rsidP="00807D16">
      <w:pPr>
        <w:pStyle w:val="ListParagraph"/>
        <w:numPr>
          <w:ilvl w:val="0"/>
          <w:numId w:val="35"/>
        </w:numPr>
        <w:spacing w:after="160" w:line="259" w:lineRule="auto"/>
      </w:pPr>
      <w:r>
        <w:t>Students and children receiving meals must provide names upon pick up.</w:t>
      </w:r>
    </w:p>
    <w:p w:rsidR="00807D16" w:rsidRDefault="00807D16" w:rsidP="00807D16">
      <w:pPr>
        <w:pStyle w:val="ListParagraph"/>
        <w:numPr>
          <w:ilvl w:val="0"/>
          <w:numId w:val="35"/>
        </w:numPr>
        <w:pBdr>
          <w:bottom w:val="single" w:sz="12" w:space="1" w:color="auto"/>
        </w:pBdr>
        <w:spacing w:after="160" w:line="259" w:lineRule="auto"/>
      </w:pPr>
      <w:r>
        <w:t xml:space="preserve">If students and children with food allergies or meal modifications plan to receive a meal, their parent and/or guardian/caregiver will need to RSVP to Food Service Manager no later than the morning of meal service to be prepared by the lunchtime distribution period: Call 907-228-7215 or email </w:t>
      </w:r>
      <w:hyperlink r:id="rId7" w:history="1">
        <w:r w:rsidRPr="005A26D8">
          <w:rPr>
            <w:rStyle w:val="Hyperlink"/>
          </w:rPr>
          <w:t>madonna.brock@k21schools.org</w:t>
        </w:r>
      </w:hyperlink>
      <w:r>
        <w:t xml:space="preserve"> </w:t>
      </w:r>
    </w:p>
    <w:p w:rsidR="00807D16" w:rsidRDefault="00807D16" w:rsidP="00807D16">
      <w:pPr>
        <w:pStyle w:val="ListParagraph"/>
        <w:numPr>
          <w:ilvl w:val="0"/>
          <w:numId w:val="35"/>
        </w:numPr>
        <w:pBdr>
          <w:bottom w:val="single" w:sz="12" w:space="1" w:color="auto"/>
        </w:pBdr>
        <w:spacing w:after="160" w:line="259" w:lineRule="auto"/>
      </w:pPr>
      <w:r>
        <w:lastRenderedPageBreak/>
        <w:t xml:space="preserve">Parents of students who are homebound, medically fragile, or who cannot otherwise access transportation to one of the approved locations should contact Katie Parrott, Business Manager at 907-247-2116 or email </w:t>
      </w:r>
      <w:hyperlink r:id="rId8" w:history="1">
        <w:r w:rsidRPr="005A26D8">
          <w:rPr>
            <w:rStyle w:val="Hyperlink"/>
          </w:rPr>
          <w:t>katie.parrott@k21schools.org</w:t>
        </w:r>
      </w:hyperlink>
      <w:r>
        <w:t xml:space="preserve"> to discuss options</w:t>
      </w:r>
    </w:p>
    <w:p w:rsidR="00807D16" w:rsidRDefault="00807D16" w:rsidP="00807D16">
      <w:pPr>
        <w:pBdr>
          <w:bottom w:val="single" w:sz="12" w:space="1" w:color="auto"/>
        </w:pBdr>
        <w:jc w:val="center"/>
      </w:pPr>
      <w:r>
        <w:t xml:space="preserve">Any questions or concerns? Contact Katie Parrott (907) 247-2116 </w:t>
      </w:r>
      <w:hyperlink r:id="rId9" w:history="1">
        <w:r w:rsidRPr="005A26D8">
          <w:rPr>
            <w:rStyle w:val="Hyperlink"/>
          </w:rPr>
          <w:t>katie.parrott@k21schools.org</w:t>
        </w:r>
      </w:hyperlink>
    </w:p>
    <w:p w:rsidR="00807D16" w:rsidRDefault="00807D16" w:rsidP="00807D16">
      <w:pPr>
        <w:pBdr>
          <w:bottom w:val="single" w:sz="12" w:space="1" w:color="auto"/>
        </w:pBdr>
        <w:jc w:val="center"/>
      </w:pPr>
      <w:r>
        <w:t>This institution is an equal opportunity provider.</w:t>
      </w:r>
    </w:p>
    <w:p w:rsidR="00DE6AA2" w:rsidRDefault="00DE6AA2" w:rsidP="00DE6AA2"/>
    <w:p w:rsidR="00DE6AA2" w:rsidRDefault="00D26189" w:rsidP="00DE6AA2">
      <w:r>
        <w:t>We know that this is an uncertain and difficult time for students, parents, and families.</w:t>
      </w:r>
      <w:r w:rsidR="00807D16">
        <w:t xml:space="preserve"> KGBSD is committed to supporting our community in tangible ways as much as we can</w:t>
      </w:r>
      <w:r w:rsidR="00C56E8F">
        <w:t xml:space="preserve"> during this time</w:t>
      </w:r>
      <w:bookmarkStart w:id="0" w:name="_GoBack"/>
      <w:bookmarkEnd w:id="0"/>
      <w:r w:rsidR="00807D16">
        <w:t>.</w:t>
      </w:r>
    </w:p>
    <w:p w:rsidR="00DE6AA2" w:rsidRDefault="00DE6AA2" w:rsidP="00DE6AA2"/>
    <w:p w:rsidR="00DE6AA2" w:rsidRDefault="00DE6AA2" w:rsidP="00DE6AA2">
      <w:r>
        <w:t>Katie Jo Parrott</w:t>
      </w:r>
    </w:p>
    <w:p w:rsidR="00DE6AA2" w:rsidRDefault="00DE6AA2" w:rsidP="00DE6AA2">
      <w:r>
        <w:t>Business Manager</w:t>
      </w:r>
    </w:p>
    <w:p w:rsidR="00B04BD6" w:rsidRDefault="00B04BD6" w:rsidP="00DE6AA2"/>
    <w:p w:rsidR="00807D16" w:rsidRPr="00DE6AA2" w:rsidRDefault="00807D16" w:rsidP="00DE6AA2"/>
    <w:sectPr w:rsidR="00807D16" w:rsidRPr="00DE6AA2" w:rsidSect="00031E62">
      <w:headerReference w:type="default" r:id="rId10"/>
      <w:footerReference w:type="default" r:id="rId11"/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4652" w:rsidRDefault="000F4652">
      <w:r>
        <w:separator/>
      </w:r>
    </w:p>
  </w:endnote>
  <w:endnote w:type="continuationSeparator" w:id="0">
    <w:p w:rsidR="000F4652" w:rsidRDefault="000F46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Bodoni SvtyTwo OS ITC TT-Book"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21C3B" w:rsidRDefault="00821C3B" w:rsidP="00632745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4652" w:rsidRDefault="000F4652">
      <w:r>
        <w:separator/>
      </w:r>
    </w:p>
  </w:footnote>
  <w:footnote w:type="continuationSeparator" w:id="0">
    <w:p w:rsidR="000F4652" w:rsidRDefault="000F46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E6C2A" w:rsidRPr="00821C3B" w:rsidRDefault="00230287" w:rsidP="006E6C2A">
    <w:pPr>
      <w:pStyle w:val="Title"/>
      <w:tabs>
        <w:tab w:val="left" w:pos="420"/>
        <w:tab w:val="left" w:pos="5740"/>
      </w:tabs>
      <w:jc w:val="left"/>
      <w:rPr>
        <w:rFonts w:ascii="Arial" w:hAnsi="Arial"/>
        <w:color w:val="000000" w:themeColor="text1"/>
      </w:rPr>
    </w:pPr>
    <w:r w:rsidRPr="00821C3B">
      <w:rPr>
        <w:noProof/>
        <w:color w:val="000000" w:themeColor="text1"/>
      </w:rPr>
      <w:drawing>
        <wp:anchor distT="0" distB="0" distL="114300" distR="114300" simplePos="0" relativeHeight="251658240" behindDoc="1" locked="0" layoutInCell="1" allowOverlap="1" wp14:anchorId="5C5E0A6F" wp14:editId="1EC31D0B">
          <wp:simplePos x="0" y="0"/>
          <wp:positionH relativeFrom="column">
            <wp:posOffset>5076825</wp:posOffset>
          </wp:positionH>
          <wp:positionV relativeFrom="paragraph">
            <wp:posOffset>-180975</wp:posOffset>
          </wp:positionV>
          <wp:extent cx="812800" cy="812800"/>
          <wp:effectExtent l="19050" t="19050" r="101600" b="82550"/>
          <wp:wrapNone/>
          <wp:docPr id="19" name="Picture 19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9" descr="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280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>
                    <a:outerShdw blurRad="63500" dist="38099" dir="2700000" algn="ctr" rotWithShape="0">
                      <a:srgbClr val="000000">
                        <a:alpha val="74998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21C3B" w:rsidRPr="00821C3B">
      <w:rPr>
        <w:rFonts w:ascii="Arial" w:hAnsi="Arial"/>
        <w:color w:val="000000" w:themeColor="text1"/>
      </w:rPr>
      <w:t>Ketchikan Gateway Borough School District</w:t>
    </w:r>
    <w:r w:rsidR="006E6C2A" w:rsidRPr="00821C3B">
      <w:rPr>
        <w:rFonts w:ascii="Arial" w:hAnsi="Arial"/>
        <w:color w:val="000000" w:themeColor="text1"/>
      </w:rPr>
      <w:tab/>
    </w:r>
  </w:p>
  <w:p w:rsidR="006E6C2A" w:rsidRPr="00CB4C5E" w:rsidRDefault="00821C3B" w:rsidP="00C41051">
    <w:pPr>
      <w:pStyle w:val="Title"/>
      <w:ind w:left="720"/>
      <w:jc w:val="left"/>
      <w:rPr>
        <w:rFonts w:ascii="Arial" w:hAnsi="Arial"/>
        <w:sz w:val="18"/>
      </w:rPr>
    </w:pPr>
    <w:r>
      <w:rPr>
        <w:rFonts w:ascii="Arial" w:hAnsi="Arial"/>
        <w:sz w:val="18"/>
      </w:rPr>
      <w:t xml:space="preserve">333 </w:t>
    </w:r>
    <w:proofErr w:type="spellStart"/>
    <w:r>
      <w:rPr>
        <w:rFonts w:ascii="Arial" w:hAnsi="Arial"/>
        <w:sz w:val="18"/>
      </w:rPr>
      <w:t>Schoenbar</w:t>
    </w:r>
    <w:proofErr w:type="spellEnd"/>
    <w:r w:rsidR="00B56453">
      <w:rPr>
        <w:rFonts w:ascii="Arial" w:hAnsi="Arial"/>
        <w:sz w:val="18"/>
      </w:rPr>
      <w:t xml:space="preserve"> </w:t>
    </w:r>
    <w:r w:rsidR="00C41051">
      <w:rPr>
        <w:rFonts w:ascii="Arial" w:hAnsi="Arial"/>
        <w:sz w:val="18"/>
      </w:rPr>
      <w:t xml:space="preserve">Rd. </w:t>
    </w:r>
    <w:r w:rsidR="00B56453">
      <w:rPr>
        <w:rFonts w:ascii="Arial" w:hAnsi="Arial"/>
        <w:sz w:val="18"/>
      </w:rPr>
      <w:t xml:space="preserve">• </w:t>
    </w:r>
    <w:r w:rsidR="006E6C2A" w:rsidRPr="00CB4C5E">
      <w:rPr>
        <w:rFonts w:ascii="Arial" w:hAnsi="Arial"/>
        <w:sz w:val="18"/>
      </w:rPr>
      <w:t>Ketchikan, Alaska 99901</w:t>
    </w:r>
  </w:p>
  <w:p w:rsidR="006E6C2A" w:rsidRPr="00CB4C5E" w:rsidRDefault="00C41051" w:rsidP="00C41051">
    <w:pPr>
      <w:pStyle w:val="Title"/>
      <w:ind w:firstLine="720"/>
      <w:jc w:val="left"/>
      <w:rPr>
        <w:rFonts w:ascii="Arial" w:hAnsi="Arial"/>
        <w:b w:val="0"/>
        <w:sz w:val="18"/>
      </w:rPr>
    </w:pPr>
    <w:r>
      <w:rPr>
        <w:rFonts w:ascii="Arial" w:hAnsi="Arial"/>
        <w:sz w:val="18"/>
      </w:rPr>
      <w:t xml:space="preserve">Ph.  </w:t>
    </w:r>
    <w:r w:rsidR="00821C3B">
      <w:rPr>
        <w:rFonts w:ascii="Arial" w:hAnsi="Arial"/>
        <w:sz w:val="18"/>
      </w:rPr>
      <w:t xml:space="preserve">(907) </w:t>
    </w:r>
    <w:r>
      <w:rPr>
        <w:rFonts w:ascii="Arial" w:hAnsi="Arial"/>
        <w:sz w:val="18"/>
      </w:rPr>
      <w:t>2</w:t>
    </w:r>
    <w:r w:rsidR="005C5DC0">
      <w:rPr>
        <w:rFonts w:ascii="Arial" w:hAnsi="Arial"/>
        <w:sz w:val="18"/>
      </w:rPr>
      <w:t>47</w:t>
    </w:r>
    <w:r w:rsidR="00C57F17">
      <w:rPr>
        <w:rFonts w:ascii="Arial" w:hAnsi="Arial"/>
        <w:sz w:val="18"/>
      </w:rPr>
      <w:t>-2109</w:t>
    </w:r>
    <w:r>
      <w:rPr>
        <w:rFonts w:ascii="Arial" w:hAnsi="Arial"/>
        <w:sz w:val="18"/>
      </w:rPr>
      <w:t xml:space="preserve">   Fax:  (907) 247-382</w:t>
    </w:r>
    <w:r w:rsidR="00C57F17">
      <w:rPr>
        <w:rFonts w:ascii="Arial" w:hAnsi="Arial"/>
        <w:sz w:val="18"/>
      </w:rPr>
      <w:t>0</w:t>
    </w:r>
  </w:p>
  <w:p w:rsidR="006E6C2A" w:rsidRDefault="00B56453" w:rsidP="00EE2505">
    <w:pPr>
      <w:pStyle w:val="Title"/>
      <w:tabs>
        <w:tab w:val="left" w:pos="6680"/>
      </w:tabs>
      <w:ind w:firstLine="720"/>
      <w:jc w:val="left"/>
      <w:rPr>
        <w:b w:val="0"/>
        <w:sz w:val="18"/>
      </w:rPr>
    </w:pPr>
    <w:r>
      <w:rPr>
        <w:b w:val="0"/>
        <w:sz w:val="18"/>
      </w:rPr>
      <w:t xml:space="preserve">Elizabeth </w:t>
    </w:r>
    <w:proofErr w:type="spellStart"/>
    <w:r>
      <w:rPr>
        <w:b w:val="0"/>
        <w:sz w:val="18"/>
      </w:rPr>
      <w:t>Lougee</w:t>
    </w:r>
    <w:proofErr w:type="spellEnd"/>
    <w:r w:rsidR="006E6C2A" w:rsidRPr="00CB4C5E">
      <w:rPr>
        <w:b w:val="0"/>
        <w:sz w:val="18"/>
      </w:rPr>
      <w:t xml:space="preserve">, </w:t>
    </w:r>
    <w:r w:rsidR="005B411C">
      <w:rPr>
        <w:b w:val="0"/>
        <w:sz w:val="18"/>
      </w:rPr>
      <w:t>S</w:t>
    </w:r>
    <w:r>
      <w:rPr>
        <w:b w:val="0"/>
        <w:sz w:val="18"/>
      </w:rPr>
      <w:t>uperintendent • Katie Jo Parrott</w:t>
    </w:r>
    <w:r w:rsidR="00BD7685">
      <w:rPr>
        <w:b w:val="0"/>
        <w:sz w:val="18"/>
      </w:rPr>
      <w:t xml:space="preserve">, </w:t>
    </w:r>
    <w:r w:rsidR="005C5DC0">
      <w:rPr>
        <w:b w:val="0"/>
        <w:sz w:val="18"/>
      </w:rPr>
      <w:t>Business Manager</w:t>
    </w:r>
  </w:p>
  <w:p w:rsidR="00EE2505" w:rsidRPr="00CB4C5E" w:rsidRDefault="00DE6AA2" w:rsidP="00EE2505">
    <w:pPr>
      <w:pStyle w:val="Title"/>
      <w:tabs>
        <w:tab w:val="left" w:pos="6680"/>
      </w:tabs>
      <w:ind w:firstLine="720"/>
      <w:jc w:val="left"/>
      <w:rPr>
        <w:b w:val="0"/>
        <w:sz w:val="18"/>
      </w:rPr>
    </w:pPr>
    <w:r>
      <w:rPr>
        <w:b w:val="0"/>
        <w:sz w:val="18"/>
      </w:rPr>
      <w:t xml:space="preserve">Catherine </w:t>
    </w:r>
    <w:proofErr w:type="spellStart"/>
    <w:r>
      <w:rPr>
        <w:b w:val="0"/>
        <w:sz w:val="18"/>
      </w:rPr>
      <w:t>Alilin</w:t>
    </w:r>
    <w:proofErr w:type="spellEnd"/>
    <w:r w:rsidR="00314D11">
      <w:rPr>
        <w:b w:val="0"/>
        <w:sz w:val="18"/>
      </w:rPr>
      <w:t xml:space="preserve">, Human Resources • Terri </w:t>
    </w:r>
    <w:proofErr w:type="spellStart"/>
    <w:r w:rsidR="00314D11">
      <w:rPr>
        <w:b w:val="0"/>
        <w:sz w:val="18"/>
      </w:rPr>
      <w:t>Crofcheck</w:t>
    </w:r>
    <w:proofErr w:type="spellEnd"/>
    <w:r w:rsidR="00314D11">
      <w:rPr>
        <w:b w:val="0"/>
        <w:sz w:val="18"/>
      </w:rPr>
      <w:t>, Special Services</w:t>
    </w:r>
    <w:r w:rsidR="00BC0D5B">
      <w:rPr>
        <w:b w:val="0"/>
        <w:sz w:val="18"/>
      </w:rPr>
      <w:t xml:space="preserve"> • Alonso Escalante, Curriculum</w:t>
    </w:r>
  </w:p>
  <w:p w:rsidR="006E6C2A" w:rsidRDefault="00230287" w:rsidP="00B43C4A">
    <w:pPr>
      <w:pStyle w:val="Title"/>
      <w:tabs>
        <w:tab w:val="right" w:pos="9360"/>
      </w:tabs>
      <w:jc w:val="left"/>
      <w:rPr>
        <w:b w:val="0"/>
      </w:rPr>
    </w:pPr>
    <w:r>
      <w:rPr>
        <w:b w:val="0"/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3E3DF056" wp14:editId="6939D5B4">
              <wp:simplePos x="0" y="0"/>
              <wp:positionH relativeFrom="column">
                <wp:posOffset>51435</wp:posOffset>
              </wp:positionH>
              <wp:positionV relativeFrom="paragraph">
                <wp:posOffset>100965</wp:posOffset>
              </wp:positionV>
              <wp:extent cx="5803900" cy="0"/>
              <wp:effectExtent l="50800" t="50800" r="38100" b="101600"/>
              <wp:wrapNone/>
              <wp:docPr id="1" name="Lin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803900" cy="0"/>
                      </a:xfrm>
                      <a:prstGeom prst="line">
                        <a:avLst/>
                      </a:prstGeom>
                      <a:noFill/>
                      <a:ln w="44450">
                        <a:solidFill>
                          <a:schemeClr val="accent1"/>
                        </a:solidFill>
                        <a:round/>
                        <a:headEnd/>
                        <a:tailEnd/>
                      </a:ln>
                      <a:effectLst>
                        <a:outerShdw blurRad="38100" dist="25400" dir="5400000" algn="ctr" rotWithShape="0">
                          <a:srgbClr val="000000">
                            <a:alpha val="35001"/>
                          </a:srgbClr>
                        </a:outerShdw>
                      </a:effectLst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F646608" id="Line 18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.05pt,7.95pt" to="461.0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" strokecolor="#4f81bd [3204]" strokeweight="3.5pt">
              <v:shadow on="t" color="black" opacity="22938f" offset="0"/>
            </v:line>
          </w:pict>
        </mc:Fallback>
      </mc:AlternateContent>
    </w:r>
    <w:r w:rsidR="00B43C4A">
      <w:rPr>
        <w:b w:val="0"/>
      </w:rPr>
      <w:tab/>
    </w:r>
  </w:p>
  <w:p w:rsidR="00B43C4A" w:rsidRPr="00CB4C5E" w:rsidRDefault="00B43C4A" w:rsidP="00B43C4A">
    <w:pPr>
      <w:pStyle w:val="Title"/>
      <w:tabs>
        <w:tab w:val="right" w:pos="9360"/>
      </w:tabs>
      <w:jc w:val="left"/>
      <w:rPr>
        <w:b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469E8"/>
    <w:multiLevelType w:val="hybridMultilevel"/>
    <w:tmpl w:val="C7604EEE"/>
    <w:lvl w:ilvl="0" w:tplc="E20431F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04FD7"/>
    <w:multiLevelType w:val="hybridMultilevel"/>
    <w:tmpl w:val="5D783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8A2E8D"/>
    <w:multiLevelType w:val="hybridMultilevel"/>
    <w:tmpl w:val="1F42B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076C6F"/>
    <w:multiLevelType w:val="hybridMultilevel"/>
    <w:tmpl w:val="3DF0A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721D8E"/>
    <w:multiLevelType w:val="hybridMultilevel"/>
    <w:tmpl w:val="14101B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4A4B99"/>
    <w:multiLevelType w:val="hybridMultilevel"/>
    <w:tmpl w:val="92EE5D6A"/>
    <w:lvl w:ilvl="0" w:tplc="0B2AA1B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202313A8"/>
    <w:multiLevelType w:val="hybridMultilevel"/>
    <w:tmpl w:val="8D0444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CD54F7"/>
    <w:multiLevelType w:val="hybridMultilevel"/>
    <w:tmpl w:val="AFD644EE"/>
    <w:lvl w:ilvl="0" w:tplc="BBD8D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E231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7384DF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0A68C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1A9E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1C83E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690AEE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C76A3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226859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35EA204A"/>
    <w:multiLevelType w:val="hybridMultilevel"/>
    <w:tmpl w:val="C1AEE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C256FB"/>
    <w:multiLevelType w:val="multilevel"/>
    <w:tmpl w:val="5C384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8793267"/>
    <w:multiLevelType w:val="multilevel"/>
    <w:tmpl w:val="5C384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DA1106F"/>
    <w:multiLevelType w:val="multilevel"/>
    <w:tmpl w:val="5C384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FC3FD7"/>
    <w:multiLevelType w:val="hybridMultilevel"/>
    <w:tmpl w:val="630A009E"/>
    <w:lvl w:ilvl="0" w:tplc="B52CF69C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44D44E1C"/>
    <w:multiLevelType w:val="hybridMultilevel"/>
    <w:tmpl w:val="9B48A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440C2B"/>
    <w:multiLevelType w:val="hybridMultilevel"/>
    <w:tmpl w:val="4784FC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B84551"/>
    <w:multiLevelType w:val="hybridMultilevel"/>
    <w:tmpl w:val="E6306C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8BC07A2"/>
    <w:multiLevelType w:val="hybridMultilevel"/>
    <w:tmpl w:val="41E2DFB2"/>
    <w:lvl w:ilvl="0" w:tplc="D7C4191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DA048F"/>
    <w:multiLevelType w:val="hybridMultilevel"/>
    <w:tmpl w:val="5080A45C"/>
    <w:lvl w:ilvl="0" w:tplc="A642DD7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EA15AB"/>
    <w:multiLevelType w:val="hybridMultilevel"/>
    <w:tmpl w:val="CC324784"/>
    <w:lvl w:ilvl="0" w:tplc="6D9ED7E8">
      <w:start w:val="2610"/>
      <w:numFmt w:val="decimal"/>
      <w:lvlText w:val="%1"/>
      <w:lvlJc w:val="left"/>
      <w:pPr>
        <w:tabs>
          <w:tab w:val="num" w:pos="840"/>
        </w:tabs>
        <w:ind w:left="840" w:hanging="48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39532B5"/>
    <w:multiLevelType w:val="hybridMultilevel"/>
    <w:tmpl w:val="1EF2AC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5C11938"/>
    <w:multiLevelType w:val="hybridMultilevel"/>
    <w:tmpl w:val="9E3AC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3D76D8"/>
    <w:multiLevelType w:val="multilevel"/>
    <w:tmpl w:val="04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2" w15:restartNumberingAfterBreak="0">
    <w:nsid w:val="639E760F"/>
    <w:multiLevelType w:val="hybridMultilevel"/>
    <w:tmpl w:val="7F86B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6AD503A"/>
    <w:multiLevelType w:val="hybridMultilevel"/>
    <w:tmpl w:val="0A5CB1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6B522F"/>
    <w:multiLevelType w:val="hybridMultilevel"/>
    <w:tmpl w:val="22A2F3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D011328"/>
    <w:multiLevelType w:val="hybridMultilevel"/>
    <w:tmpl w:val="4438653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D0B04CF"/>
    <w:multiLevelType w:val="hybridMultilevel"/>
    <w:tmpl w:val="51C6A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121DA6"/>
    <w:multiLevelType w:val="multilevel"/>
    <w:tmpl w:val="44386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B41401"/>
    <w:multiLevelType w:val="hybridMultilevel"/>
    <w:tmpl w:val="379E0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7B0772E"/>
    <w:multiLevelType w:val="hybridMultilevel"/>
    <w:tmpl w:val="030E86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6A3B1B"/>
    <w:multiLevelType w:val="hybridMultilevel"/>
    <w:tmpl w:val="C870253C"/>
    <w:lvl w:ilvl="0" w:tplc="B8E8419E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1" w15:restartNumberingAfterBreak="0">
    <w:nsid w:val="7D86616E"/>
    <w:multiLevelType w:val="hybridMultilevel"/>
    <w:tmpl w:val="EEA82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EF55DE4"/>
    <w:multiLevelType w:val="hybridMultilevel"/>
    <w:tmpl w:val="CC6CCBEA"/>
    <w:lvl w:ilvl="0" w:tplc="C1BE3190">
      <w:start w:val="1"/>
      <w:numFmt w:val="lowerRoman"/>
      <w:lvlText w:val="%1.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F8021FF"/>
    <w:multiLevelType w:val="multilevel"/>
    <w:tmpl w:val="04090023"/>
    <w:lvl w:ilvl="0">
      <w:start w:val="1"/>
      <w:numFmt w:val="upperRoman"/>
      <w:pStyle w:val="Heading1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4" w15:restartNumberingAfterBreak="0">
    <w:nsid w:val="7FEC5F14"/>
    <w:multiLevelType w:val="hybridMultilevel"/>
    <w:tmpl w:val="FE907E92"/>
    <w:lvl w:ilvl="0" w:tplc="99F49FFC">
      <w:start w:val="1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25"/>
  </w:num>
  <w:num w:numId="2">
    <w:abstractNumId w:val="27"/>
  </w:num>
  <w:num w:numId="3">
    <w:abstractNumId w:val="33"/>
  </w:num>
  <w:num w:numId="4">
    <w:abstractNumId w:val="21"/>
  </w:num>
  <w:num w:numId="5">
    <w:abstractNumId w:val="18"/>
  </w:num>
  <w:num w:numId="6">
    <w:abstractNumId w:val="16"/>
  </w:num>
  <w:num w:numId="7">
    <w:abstractNumId w:val="17"/>
  </w:num>
  <w:num w:numId="8">
    <w:abstractNumId w:val="12"/>
  </w:num>
  <w:num w:numId="9">
    <w:abstractNumId w:val="32"/>
  </w:num>
  <w:num w:numId="10">
    <w:abstractNumId w:val="5"/>
  </w:num>
  <w:num w:numId="11">
    <w:abstractNumId w:val="30"/>
  </w:num>
  <w:num w:numId="12">
    <w:abstractNumId w:val="34"/>
  </w:num>
  <w:num w:numId="13">
    <w:abstractNumId w:val="20"/>
  </w:num>
  <w:num w:numId="14">
    <w:abstractNumId w:val="3"/>
  </w:num>
  <w:num w:numId="15">
    <w:abstractNumId w:val="13"/>
  </w:num>
  <w:num w:numId="16">
    <w:abstractNumId w:val="23"/>
  </w:num>
  <w:num w:numId="17">
    <w:abstractNumId w:val="19"/>
  </w:num>
  <w:num w:numId="18">
    <w:abstractNumId w:val="11"/>
  </w:num>
  <w:num w:numId="19">
    <w:abstractNumId w:val="22"/>
  </w:num>
  <w:num w:numId="20">
    <w:abstractNumId w:val="0"/>
  </w:num>
  <w:num w:numId="21">
    <w:abstractNumId w:val="9"/>
  </w:num>
  <w:num w:numId="22">
    <w:abstractNumId w:val="10"/>
  </w:num>
  <w:num w:numId="23">
    <w:abstractNumId w:val="7"/>
  </w:num>
  <w:num w:numId="24">
    <w:abstractNumId w:val="15"/>
  </w:num>
  <w:num w:numId="25">
    <w:abstractNumId w:val="14"/>
  </w:num>
  <w:num w:numId="26">
    <w:abstractNumId w:val="4"/>
  </w:num>
  <w:num w:numId="27">
    <w:abstractNumId w:val="1"/>
  </w:num>
  <w:num w:numId="28">
    <w:abstractNumId w:val="6"/>
  </w:num>
  <w:num w:numId="29">
    <w:abstractNumId w:val="29"/>
  </w:num>
  <w:num w:numId="30">
    <w:abstractNumId w:val="2"/>
  </w:num>
  <w:num w:numId="31">
    <w:abstractNumId w:val="28"/>
  </w:num>
  <w:num w:numId="32">
    <w:abstractNumId w:val="24"/>
  </w:num>
  <w:num w:numId="33">
    <w:abstractNumId w:val="31"/>
  </w:num>
  <w:num w:numId="34">
    <w:abstractNumId w:val="26"/>
  </w:num>
  <w:num w:numId="3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5CF8"/>
    <w:rsid w:val="00007DA6"/>
    <w:rsid w:val="00031E62"/>
    <w:rsid w:val="000507A0"/>
    <w:rsid w:val="00056852"/>
    <w:rsid w:val="00076403"/>
    <w:rsid w:val="000D7A79"/>
    <w:rsid w:val="000E222D"/>
    <w:rsid w:val="000F4652"/>
    <w:rsid w:val="00117B23"/>
    <w:rsid w:val="00164F93"/>
    <w:rsid w:val="001A08B0"/>
    <w:rsid w:val="001B41BB"/>
    <w:rsid w:val="001C1713"/>
    <w:rsid w:val="001E3A01"/>
    <w:rsid w:val="001E64A0"/>
    <w:rsid w:val="00203225"/>
    <w:rsid w:val="00210DC9"/>
    <w:rsid w:val="00230287"/>
    <w:rsid w:val="00271C4E"/>
    <w:rsid w:val="0027578D"/>
    <w:rsid w:val="0028117C"/>
    <w:rsid w:val="002B3C34"/>
    <w:rsid w:val="002E4479"/>
    <w:rsid w:val="002E5D6B"/>
    <w:rsid w:val="00314D11"/>
    <w:rsid w:val="00337ABE"/>
    <w:rsid w:val="003926F7"/>
    <w:rsid w:val="003B2CE1"/>
    <w:rsid w:val="003B7F31"/>
    <w:rsid w:val="003E0783"/>
    <w:rsid w:val="003E3BC9"/>
    <w:rsid w:val="00461F48"/>
    <w:rsid w:val="00483689"/>
    <w:rsid w:val="00484638"/>
    <w:rsid w:val="004A4803"/>
    <w:rsid w:val="004B5136"/>
    <w:rsid w:val="004E5BA4"/>
    <w:rsid w:val="004F52CB"/>
    <w:rsid w:val="00506F2D"/>
    <w:rsid w:val="0054409F"/>
    <w:rsid w:val="00555CF8"/>
    <w:rsid w:val="005657B6"/>
    <w:rsid w:val="0057061D"/>
    <w:rsid w:val="005B411C"/>
    <w:rsid w:val="005C5DC0"/>
    <w:rsid w:val="005D1C12"/>
    <w:rsid w:val="00632745"/>
    <w:rsid w:val="00646380"/>
    <w:rsid w:val="00651E3C"/>
    <w:rsid w:val="006721BD"/>
    <w:rsid w:val="00676E1A"/>
    <w:rsid w:val="006A213E"/>
    <w:rsid w:val="006C2F9B"/>
    <w:rsid w:val="006C6969"/>
    <w:rsid w:val="006E6C2A"/>
    <w:rsid w:val="00705C4E"/>
    <w:rsid w:val="0071791C"/>
    <w:rsid w:val="00722C57"/>
    <w:rsid w:val="00723463"/>
    <w:rsid w:val="0076597B"/>
    <w:rsid w:val="00790F1A"/>
    <w:rsid w:val="0079280F"/>
    <w:rsid w:val="00793C05"/>
    <w:rsid w:val="007A6D44"/>
    <w:rsid w:val="007C51C2"/>
    <w:rsid w:val="007E5A4A"/>
    <w:rsid w:val="00807D16"/>
    <w:rsid w:val="00821C3B"/>
    <w:rsid w:val="00844E6C"/>
    <w:rsid w:val="00865912"/>
    <w:rsid w:val="00867D8F"/>
    <w:rsid w:val="00873B09"/>
    <w:rsid w:val="00890E29"/>
    <w:rsid w:val="00895F9C"/>
    <w:rsid w:val="008A3DAA"/>
    <w:rsid w:val="008E1B3B"/>
    <w:rsid w:val="0090442C"/>
    <w:rsid w:val="009177A5"/>
    <w:rsid w:val="0092571F"/>
    <w:rsid w:val="0099396C"/>
    <w:rsid w:val="00993B4C"/>
    <w:rsid w:val="009B67C9"/>
    <w:rsid w:val="009C57D2"/>
    <w:rsid w:val="009D04F9"/>
    <w:rsid w:val="009D1963"/>
    <w:rsid w:val="009E176B"/>
    <w:rsid w:val="00A1136A"/>
    <w:rsid w:val="00A16097"/>
    <w:rsid w:val="00A16CF6"/>
    <w:rsid w:val="00A20065"/>
    <w:rsid w:val="00A303EC"/>
    <w:rsid w:val="00A31D71"/>
    <w:rsid w:val="00AD0BFB"/>
    <w:rsid w:val="00AD77D2"/>
    <w:rsid w:val="00AF3887"/>
    <w:rsid w:val="00AF785C"/>
    <w:rsid w:val="00B04BD6"/>
    <w:rsid w:val="00B06C40"/>
    <w:rsid w:val="00B13226"/>
    <w:rsid w:val="00B43C4A"/>
    <w:rsid w:val="00B44DFE"/>
    <w:rsid w:val="00B56453"/>
    <w:rsid w:val="00B97F81"/>
    <w:rsid w:val="00BC0D5B"/>
    <w:rsid w:val="00BC3D1A"/>
    <w:rsid w:val="00BD4542"/>
    <w:rsid w:val="00BD7286"/>
    <w:rsid w:val="00BD7685"/>
    <w:rsid w:val="00BF10EC"/>
    <w:rsid w:val="00BF48E7"/>
    <w:rsid w:val="00C014F7"/>
    <w:rsid w:val="00C02565"/>
    <w:rsid w:val="00C34E1B"/>
    <w:rsid w:val="00C41051"/>
    <w:rsid w:val="00C56E8F"/>
    <w:rsid w:val="00C57F17"/>
    <w:rsid w:val="00C628FA"/>
    <w:rsid w:val="00C7716D"/>
    <w:rsid w:val="00C87C32"/>
    <w:rsid w:val="00CD50FC"/>
    <w:rsid w:val="00D027B8"/>
    <w:rsid w:val="00D2446E"/>
    <w:rsid w:val="00D26189"/>
    <w:rsid w:val="00D3585E"/>
    <w:rsid w:val="00D618BA"/>
    <w:rsid w:val="00DA3F51"/>
    <w:rsid w:val="00DE6AA2"/>
    <w:rsid w:val="00DF5E05"/>
    <w:rsid w:val="00E26B1C"/>
    <w:rsid w:val="00E41F9F"/>
    <w:rsid w:val="00E53109"/>
    <w:rsid w:val="00EB2CE6"/>
    <w:rsid w:val="00EB70F8"/>
    <w:rsid w:val="00EE2505"/>
    <w:rsid w:val="00F162E4"/>
    <w:rsid w:val="00F52286"/>
    <w:rsid w:val="00F5441F"/>
    <w:rsid w:val="00F96CAD"/>
    <w:rsid w:val="00FF2A0B"/>
    <w:rsid w:val="00FF733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1"/>
    <o:shapelayout v:ext="edit">
      <o:idmap v:ext="edit" data="1"/>
    </o:shapelayout>
  </w:shapeDefaults>
  <w:doNotEmbedSmartTags/>
  <w:decimalSymbol w:val="."/>
  <w:listSeparator w:val=","/>
  <w14:docId w14:val="6B72F8AC"/>
  <w14:defaultImageDpi w14:val="300"/>
  <w15:docId w15:val="{056D8FC8-F3E7-4BAF-9F7B-C696758ADF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widowControl w:val="0"/>
      <w:numPr>
        <w:numId w:val="3"/>
      </w:numPr>
      <w:tabs>
        <w:tab w:val="left" w:pos="-14491"/>
        <w:tab w:val="left" w:pos="-14431"/>
        <w:tab w:val="left" w:pos="-12976"/>
        <w:tab w:val="left" w:pos="-9752"/>
        <w:tab w:val="left" w:pos="1"/>
        <w:tab w:val="left" w:pos="81"/>
        <w:tab w:val="left" w:pos="7921"/>
        <w:tab w:val="left" w:pos="16052"/>
        <w:tab w:val="left" w:pos="17505"/>
        <w:tab w:val="left" w:pos="18314"/>
        <w:tab w:val="left" w:pos="18496"/>
        <w:tab w:val="left" w:pos="19265"/>
        <w:tab w:val="left" w:pos="19584"/>
        <w:tab w:val="left" w:pos="24032"/>
      </w:tabs>
      <w:autoSpaceDE w:val="0"/>
      <w:autoSpaceDN w:val="0"/>
      <w:outlineLvl w:val="0"/>
    </w:pPr>
    <w:rPr>
      <w:rFonts w:ascii="New York" w:eastAsia="Times New Roman" w:hAnsi="New York"/>
      <w:b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F1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  <w:autoSpaceDE w:val="0"/>
      <w:autoSpaceDN w:val="0"/>
    </w:pPr>
    <w:rPr>
      <w:rFonts w:ascii="New York" w:eastAsia="Times New Roman" w:hAnsi="New York"/>
    </w:rPr>
  </w:style>
  <w:style w:type="paragraph" w:styleId="Footer">
    <w:name w:val="footer"/>
    <w:basedOn w:val="Normal"/>
    <w:pPr>
      <w:tabs>
        <w:tab w:val="center" w:pos="4320"/>
        <w:tab w:val="right" w:pos="8640"/>
      </w:tabs>
      <w:autoSpaceDE w:val="0"/>
      <w:autoSpaceDN w:val="0"/>
    </w:pPr>
    <w:rPr>
      <w:rFonts w:ascii="New York" w:eastAsia="Times New Roman" w:hAnsi="New York"/>
    </w:rPr>
  </w:style>
  <w:style w:type="character" w:styleId="PageNumber">
    <w:name w:val="page number"/>
    <w:basedOn w:val="DefaultParagraphFont"/>
  </w:style>
  <w:style w:type="paragraph" w:styleId="Title">
    <w:name w:val="Title"/>
    <w:basedOn w:val="Normal"/>
    <w:qFormat/>
    <w:pPr>
      <w:jc w:val="center"/>
    </w:pPr>
    <w:rPr>
      <w:rFonts w:eastAsia="Times New Roman"/>
      <w:b/>
    </w:rPr>
  </w:style>
  <w:style w:type="paragraph" w:styleId="BodyText">
    <w:name w:val="Body Text"/>
    <w:basedOn w:val="Normal"/>
    <w:pPr>
      <w:autoSpaceDE w:val="0"/>
      <w:autoSpaceDN w:val="0"/>
    </w:pPr>
    <w:rPr>
      <w:rFonts w:ascii="New York" w:eastAsia="Times New Roman" w:hAnsi="New York"/>
      <w:sz w:val="18"/>
    </w:rPr>
  </w:style>
  <w:style w:type="table" w:styleId="TableGrid">
    <w:name w:val="Table Grid"/>
    <w:basedOn w:val="TableNormal"/>
    <w:uiPriority w:val="39"/>
    <w:rsid w:val="00CB4C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2">
    <w:name w:val="Body Text Indent 2"/>
    <w:basedOn w:val="Normal"/>
    <w:rsid w:val="00531331"/>
    <w:pPr>
      <w:tabs>
        <w:tab w:val="left" w:pos="2480"/>
      </w:tabs>
      <w:ind w:left="2160"/>
    </w:pPr>
    <w:rPr>
      <w:rFonts w:ascii="Bodoni SvtyTwo OS ITC TT-Book" w:hAnsi="Bodoni SvtyTwo OS ITC TT-Book"/>
      <w:noProof/>
    </w:rPr>
  </w:style>
  <w:style w:type="character" w:styleId="Hyperlink">
    <w:name w:val="Hyperlink"/>
    <w:uiPriority w:val="99"/>
    <w:unhideWhenUsed/>
    <w:rsid w:val="00DD2FC3"/>
    <w:rPr>
      <w:color w:val="0000FF"/>
      <w:u w:val="single"/>
    </w:rPr>
  </w:style>
  <w:style w:type="table" w:customStyle="1" w:styleId="BodyTable">
    <w:name w:val="Body Table"/>
    <w:basedOn w:val="TableNormal"/>
    <w:rsid w:val="00822861"/>
    <w:rPr>
      <w:rFonts w:ascii="Cambria" w:eastAsia="Times New Roman" w:hAnsi="Cambria"/>
      <w:sz w:val="22"/>
      <w:szCs w:val="22"/>
    </w:rPr>
    <w:tblPr>
      <w:tblCellMar>
        <w:left w:w="72" w:type="dxa"/>
        <w:right w:w="72" w:type="dxa"/>
      </w:tblCellMar>
    </w:tblPr>
  </w:style>
  <w:style w:type="paragraph" w:customStyle="1" w:styleId="TableHeadingRight">
    <w:name w:val="Table Heading Right"/>
    <w:basedOn w:val="Normal"/>
    <w:rsid w:val="00822861"/>
    <w:pPr>
      <w:spacing w:before="40" w:after="80"/>
      <w:jc w:val="right"/>
    </w:pPr>
    <w:rPr>
      <w:rFonts w:ascii="Cambria" w:eastAsia="Times New Roman" w:hAnsi="Cambria"/>
      <w:color w:val="404040"/>
      <w:sz w:val="18"/>
    </w:rPr>
  </w:style>
  <w:style w:type="paragraph" w:customStyle="1" w:styleId="BodyTextTable">
    <w:name w:val="Body Text Table"/>
    <w:basedOn w:val="BodyText"/>
    <w:rsid w:val="00822861"/>
    <w:pPr>
      <w:autoSpaceDE/>
      <w:autoSpaceDN/>
      <w:spacing w:before="40" w:after="40"/>
    </w:pPr>
    <w:rPr>
      <w:rFonts w:ascii="Cambria" w:hAnsi="Cambria"/>
      <w:color w:val="000000"/>
      <w:sz w:val="20"/>
    </w:rPr>
  </w:style>
  <w:style w:type="paragraph" w:styleId="ListParagraph">
    <w:name w:val="List Paragraph"/>
    <w:basedOn w:val="Normal"/>
    <w:uiPriority w:val="34"/>
    <w:qFormat/>
    <w:rsid w:val="00BF10E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F2A0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2A0B"/>
    <w:rPr>
      <w:rFonts w:ascii="Segoe UI" w:hAnsi="Segoe UI" w:cs="Segoe UI"/>
      <w:sz w:val="18"/>
      <w:szCs w:val="1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F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049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653289">
          <w:marLeft w:val="180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9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36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3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3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0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1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tie.parrott@k21schools.org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madonna.brock@k21schools.org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katie.parrott@k21schools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m.thompson\Downloads\District%20Wellness%20Letterhea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District Wellness Letterhead</Template>
  <TotalTime>4</TotalTime>
  <Pages>2</Pages>
  <Words>434</Words>
  <Characters>2545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Student’s Legal Name (Last, First, MI</vt:lpstr>
    </vt:vector>
  </TitlesOfParts>
  <Company>Craig City School District</Company>
  <LinksUpToDate>false</LinksUpToDate>
  <CharactersWithSpaces>2974</CharactersWithSpaces>
  <SharedDoc>false</SharedDoc>
  <HLinks>
    <vt:vector size="6" baseType="variant">
      <vt:variant>
        <vt:i4>11</vt:i4>
      </vt:variant>
      <vt:variant>
        <vt:i4>-1</vt:i4>
      </vt:variant>
      <vt:variant>
        <vt:i4>2067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Student’s Legal Name (Last, First, MI</dc:title>
  <dc:creator>Adam Thompson</dc:creator>
  <cp:lastModifiedBy>Katie Parrott</cp:lastModifiedBy>
  <cp:revision>3</cp:revision>
  <cp:lastPrinted>2019-06-21T00:40:00Z</cp:lastPrinted>
  <dcterms:created xsi:type="dcterms:W3CDTF">2020-03-19T01:52:00Z</dcterms:created>
  <dcterms:modified xsi:type="dcterms:W3CDTF">2020-03-19T01:55:00Z</dcterms:modified>
</cp:coreProperties>
</file>